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28"/>
        <w:gridCol w:w="12"/>
        <w:gridCol w:w="713"/>
        <w:gridCol w:w="713"/>
        <w:gridCol w:w="3843"/>
        <w:gridCol w:w="20"/>
        <w:gridCol w:w="700"/>
        <w:gridCol w:w="944"/>
        <w:gridCol w:w="4253"/>
      </w:tblGrid>
      <w:tr w:rsidR="00486851" w:rsidRPr="00322CAB" w:rsidTr="00D43D7F">
        <w:trPr>
          <w:trHeight w:hRule="exact" w:val="10800"/>
          <w:jc w:val="center"/>
        </w:trPr>
        <w:tc>
          <w:tcPr>
            <w:tcW w:w="3828" w:type="dxa"/>
          </w:tcPr>
          <w:p w:rsidR="00F349E2" w:rsidRPr="00322CAB" w:rsidRDefault="00836EC0" w:rsidP="00FD6FE0">
            <w:pPr>
              <w:jc w:val="both"/>
              <w:rPr>
                <w:color w:val="auto"/>
                <w:lang w:val="pl-PL"/>
              </w:rPr>
            </w:pPr>
            <w:r w:rsidRPr="00322CAB">
              <w:rPr>
                <w:noProof/>
                <w:color w:val="auto"/>
                <w:lang w:val="pl-PL" w:eastAsia="pl-PL"/>
              </w:rPr>
              <w:drawing>
                <wp:inline distT="0" distB="0" distL="0" distR="0" wp14:anchorId="405B4FAB" wp14:editId="0A0C2F70">
                  <wp:extent cx="2441448" cy="1179989"/>
                  <wp:effectExtent l="0" t="0" r="0" b="127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mallBusinessBrochure_Back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48" cy="117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9E2" w:rsidRPr="00FD6FE0" w:rsidRDefault="00A809C1" w:rsidP="00FD6FE0">
            <w:pPr>
              <w:pStyle w:val="Nagwek2"/>
              <w:jc w:val="both"/>
              <w:rPr>
                <w:color w:val="auto"/>
                <w:sz w:val="24"/>
                <w:lang w:val="pl-PL"/>
              </w:rPr>
            </w:pPr>
            <w:r w:rsidRPr="00FD6FE0">
              <w:rPr>
                <w:color w:val="auto"/>
                <w:sz w:val="24"/>
                <w:lang w:val="pl-PL"/>
              </w:rPr>
              <w:t>Już dziś zbieraj razem z nami !!!</w:t>
            </w:r>
          </w:p>
          <w:p w:rsidR="00F349E2" w:rsidRPr="00322CAB" w:rsidRDefault="00A809C1" w:rsidP="00FD6FE0">
            <w:pPr>
              <w:jc w:val="both"/>
              <w:rPr>
                <w:color w:val="auto"/>
                <w:lang w:val="pl-PL"/>
              </w:rPr>
            </w:pPr>
            <w:r w:rsidRPr="00322CAB">
              <w:rPr>
                <w:color w:val="auto"/>
                <w:lang w:val="pl-PL"/>
              </w:rPr>
              <w:t xml:space="preserve">Pamiętaj że selektywna zbiórka odpadów umożliwia ograniczenie ilości śmieci jakie trafiają na składowiska oraz umożliwia odzyskiwanie surowców wtórnych.   </w:t>
            </w:r>
          </w:p>
          <w:p w:rsidR="00001C0D" w:rsidRPr="00322CAB" w:rsidRDefault="00001C0D" w:rsidP="00FD6FE0">
            <w:pPr>
              <w:jc w:val="both"/>
              <w:rPr>
                <w:color w:val="auto"/>
                <w:lang w:val="pl-PL"/>
              </w:rPr>
            </w:pPr>
            <w:r w:rsidRPr="00322CAB">
              <w:rPr>
                <w:color w:val="auto"/>
                <w:lang w:val="pl-PL"/>
              </w:rPr>
              <w:t>Dotychczas fundusze zebrane podczas zbiórek surowców wykorzystano na:</w:t>
            </w:r>
          </w:p>
          <w:p w:rsidR="00F349E2" w:rsidRPr="00322CAB" w:rsidRDefault="00001C0D" w:rsidP="00FD6FE0">
            <w:pPr>
              <w:pStyle w:val="Listapunktowana"/>
              <w:jc w:val="both"/>
              <w:rPr>
                <w:color w:val="auto"/>
                <w:lang w:val="pl-PL"/>
              </w:rPr>
            </w:pPr>
            <w:r w:rsidRPr="00322CAB">
              <w:rPr>
                <w:color w:val="auto"/>
                <w:lang w:val="pl-PL"/>
              </w:rPr>
              <w:t>Wyposażenie szkolnego placu zabaw .</w:t>
            </w:r>
          </w:p>
          <w:p w:rsidR="00001C0D" w:rsidRPr="00322CAB" w:rsidRDefault="00001C0D" w:rsidP="00FD6FE0">
            <w:pPr>
              <w:pStyle w:val="Listapunktowana"/>
              <w:jc w:val="both"/>
              <w:rPr>
                <w:color w:val="auto"/>
                <w:lang w:val="pl-PL"/>
              </w:rPr>
            </w:pPr>
            <w:r w:rsidRPr="00322CAB">
              <w:rPr>
                <w:color w:val="auto"/>
                <w:lang w:val="pl-PL"/>
              </w:rPr>
              <w:t>Zakup szafek do szkolnej szatni.</w:t>
            </w:r>
          </w:p>
          <w:p w:rsidR="00001C0D" w:rsidRPr="00322CAB" w:rsidRDefault="00001C0D" w:rsidP="00FD6FE0">
            <w:pPr>
              <w:pStyle w:val="Listapunktowana"/>
              <w:jc w:val="both"/>
              <w:rPr>
                <w:color w:val="auto"/>
                <w:lang w:val="pl-PL"/>
              </w:rPr>
            </w:pPr>
            <w:r w:rsidRPr="00322CAB">
              <w:rPr>
                <w:color w:val="auto"/>
                <w:lang w:val="pl-PL"/>
              </w:rPr>
              <w:t>Wyposażanie klas w niezbędne pomoce dydaktyczne.</w:t>
            </w:r>
          </w:p>
          <w:p w:rsidR="00F349E2" w:rsidRPr="00322CAB" w:rsidRDefault="00001C0D" w:rsidP="00FD6FE0">
            <w:pPr>
              <w:pStyle w:val="Listapunktowana"/>
              <w:jc w:val="both"/>
              <w:rPr>
                <w:color w:val="auto"/>
                <w:lang w:val="pl-PL"/>
              </w:rPr>
            </w:pPr>
            <w:r w:rsidRPr="00322CAB">
              <w:rPr>
                <w:color w:val="auto"/>
                <w:lang w:val="pl-PL"/>
              </w:rPr>
              <w:t>Zakup nagród dla uczniów biorących udział w zbiórkach surowców wtórnych.</w:t>
            </w:r>
          </w:p>
          <w:p w:rsidR="00001C0D" w:rsidRDefault="00001C0D" w:rsidP="00FD6FE0">
            <w:pPr>
              <w:pStyle w:val="Listapunktowana"/>
              <w:jc w:val="both"/>
              <w:rPr>
                <w:color w:val="auto"/>
                <w:lang w:val="pl-PL"/>
              </w:rPr>
            </w:pPr>
            <w:r w:rsidRPr="00322CAB">
              <w:rPr>
                <w:color w:val="auto"/>
                <w:lang w:val="pl-PL"/>
              </w:rPr>
              <w:t>Dofinansowanie wycieczek szkolnych.</w:t>
            </w:r>
          </w:p>
          <w:p w:rsidR="00486851" w:rsidRPr="00FD6FE0" w:rsidRDefault="00486851" w:rsidP="00FD6FE0">
            <w:pPr>
              <w:pStyle w:val="Cytat"/>
              <w:jc w:val="center"/>
              <w:rPr>
                <w:b/>
                <w:color w:val="auto"/>
                <w:lang w:val="pl-PL"/>
              </w:rPr>
            </w:pPr>
            <w:r w:rsidRPr="00FD6FE0">
              <w:rPr>
                <w:b/>
                <w:color w:val="auto"/>
                <w:lang w:val="pl-PL"/>
              </w:rPr>
              <w:t xml:space="preserve">Segregacja nie jest trudna  </w:t>
            </w:r>
            <w:r w:rsidR="00FD6FE0">
              <w:rPr>
                <w:b/>
                <w:color w:val="auto"/>
                <w:lang w:val="pl-PL"/>
              </w:rPr>
              <w:t xml:space="preserve">- </w:t>
            </w:r>
            <w:r w:rsidRPr="00FD6FE0">
              <w:rPr>
                <w:b/>
                <w:color w:val="auto"/>
                <w:lang w:val="pl-PL"/>
              </w:rPr>
              <w:t>wystarczy tylko chcieć !!!</w:t>
            </w:r>
          </w:p>
          <w:p w:rsidR="00486851" w:rsidRDefault="00486851" w:rsidP="00FD6FE0">
            <w:pPr>
              <w:pStyle w:val="Listapunktowana"/>
              <w:numPr>
                <w:ilvl w:val="0"/>
                <w:numId w:val="0"/>
              </w:numPr>
              <w:ind w:left="288" w:hanging="288"/>
              <w:jc w:val="both"/>
              <w:rPr>
                <w:color w:val="auto"/>
                <w:lang w:val="pl-PL"/>
              </w:rPr>
            </w:pPr>
          </w:p>
          <w:p w:rsidR="00486851" w:rsidRPr="00322CAB" w:rsidRDefault="00486851" w:rsidP="00FD6FE0">
            <w:pPr>
              <w:pStyle w:val="Listapunktowana"/>
              <w:numPr>
                <w:ilvl w:val="0"/>
                <w:numId w:val="0"/>
              </w:numPr>
              <w:ind w:left="288" w:hanging="288"/>
              <w:jc w:val="both"/>
              <w:rPr>
                <w:color w:val="auto"/>
                <w:lang w:val="pl-PL"/>
              </w:rPr>
            </w:pPr>
          </w:p>
        </w:tc>
        <w:tc>
          <w:tcPr>
            <w:tcW w:w="725" w:type="dxa"/>
            <w:gridSpan w:val="2"/>
          </w:tcPr>
          <w:p w:rsidR="00F349E2" w:rsidRPr="00322CAB" w:rsidRDefault="00F349E2" w:rsidP="00FD6FE0">
            <w:pPr>
              <w:jc w:val="both"/>
              <w:rPr>
                <w:color w:val="auto"/>
                <w:lang w:val="pl-PL"/>
              </w:rPr>
            </w:pPr>
          </w:p>
        </w:tc>
        <w:tc>
          <w:tcPr>
            <w:tcW w:w="713" w:type="dxa"/>
          </w:tcPr>
          <w:p w:rsidR="00F349E2" w:rsidRPr="00322CAB" w:rsidRDefault="00F349E2" w:rsidP="00FD6FE0">
            <w:pPr>
              <w:jc w:val="both"/>
              <w:rPr>
                <w:color w:val="auto"/>
                <w:lang w:val="pl-PL"/>
              </w:rPr>
            </w:pPr>
          </w:p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322CAB" w:rsidRPr="00322CAB" w:rsidTr="00052F03">
              <w:trPr>
                <w:trHeight w:hRule="exact" w:val="7920"/>
              </w:trPr>
              <w:tc>
                <w:tcPr>
                  <w:tcW w:w="5000" w:type="pct"/>
                </w:tcPr>
                <w:p w:rsidR="00F349E2" w:rsidRPr="00322CAB" w:rsidRDefault="00836EC0" w:rsidP="00FD6FE0">
                  <w:pPr>
                    <w:pStyle w:val="Nagwek1"/>
                    <w:jc w:val="both"/>
                    <w:rPr>
                      <w:color w:val="auto"/>
                      <w:lang w:val="pl-PL"/>
                    </w:rPr>
                  </w:pPr>
                  <w:r w:rsidRPr="00322CAB">
                    <w:rPr>
                      <w:color w:val="auto"/>
                      <w:lang w:val="pl-PL"/>
                    </w:rPr>
                    <w:t>Kim jesteśmy</w:t>
                  </w:r>
                </w:p>
                <w:p w:rsidR="00F349E2" w:rsidRPr="00FD6FE0" w:rsidRDefault="00836EC0" w:rsidP="00FD6FE0">
                  <w:pPr>
                    <w:pStyle w:val="Nagwek2"/>
                    <w:jc w:val="both"/>
                    <w:rPr>
                      <w:color w:val="auto"/>
                      <w:sz w:val="24"/>
                      <w:lang w:val="pl-PL"/>
                    </w:rPr>
                  </w:pPr>
                  <w:r w:rsidRPr="00FD6FE0">
                    <w:rPr>
                      <w:color w:val="auto"/>
                      <w:sz w:val="24"/>
                      <w:lang w:val="pl-PL"/>
                    </w:rPr>
                    <w:t>Informacje o nas</w:t>
                  </w:r>
                </w:p>
                <w:p w:rsidR="00F349E2" w:rsidRPr="00322CAB" w:rsidRDefault="00AC3E7D" w:rsidP="00FD6FE0">
                  <w:pPr>
                    <w:jc w:val="both"/>
                    <w:rPr>
                      <w:color w:val="auto"/>
                      <w:lang w:val="pl-PL"/>
                    </w:rPr>
                  </w:pPr>
                  <w:r w:rsidRPr="00322CAB">
                    <w:rPr>
                      <w:color w:val="auto"/>
                      <w:lang w:val="pl-PL"/>
                    </w:rPr>
                    <w:t xml:space="preserve">Jesteśmy uczniami Szkoły Podstawowej </w:t>
                  </w:r>
                  <w:r w:rsidR="00322CAB">
                    <w:rPr>
                      <w:color w:val="auto"/>
                      <w:lang w:val="pl-PL"/>
                    </w:rPr>
                    <w:br/>
                  </w:r>
                  <w:r w:rsidRPr="00322CAB">
                    <w:rPr>
                      <w:color w:val="auto"/>
                      <w:lang w:val="pl-PL"/>
                    </w:rPr>
                    <w:t xml:space="preserve">im. J. Lompy w Lubszy. Wraz z naszymi </w:t>
                  </w:r>
                  <w:r w:rsidR="00322CAB">
                    <w:rPr>
                      <w:color w:val="auto"/>
                      <w:lang w:val="pl-PL"/>
                    </w:rPr>
                    <w:t xml:space="preserve">rodzicami i </w:t>
                  </w:r>
                  <w:r w:rsidRPr="00322CAB">
                    <w:rPr>
                      <w:color w:val="auto"/>
                      <w:lang w:val="pl-PL"/>
                    </w:rPr>
                    <w:t>nauczycielami realizujemy program „Jestem EKO”, które</w:t>
                  </w:r>
                  <w:r w:rsidR="00350281">
                    <w:rPr>
                      <w:color w:val="auto"/>
                      <w:lang w:val="pl-PL"/>
                    </w:rPr>
                    <w:t>go</w:t>
                  </w:r>
                  <w:r w:rsidRPr="00322CAB">
                    <w:rPr>
                      <w:color w:val="auto"/>
                      <w:lang w:val="pl-PL"/>
                    </w:rPr>
                    <w:t xml:space="preserve"> głównym celem jest zbiórka surowców wtórnych. Zebrane środki przeznaczane są na nasze szkolne potrzeby (wycieczki, rozbudowy placów zabawa, wyposażenie szatni szkolnej itp.). </w:t>
                  </w:r>
                </w:p>
                <w:p w:rsidR="00F349E2" w:rsidRPr="00FD6FE0" w:rsidRDefault="00836EC0" w:rsidP="00FD6FE0">
                  <w:pPr>
                    <w:pStyle w:val="Nagwek2"/>
                    <w:jc w:val="both"/>
                    <w:rPr>
                      <w:color w:val="auto"/>
                      <w:sz w:val="24"/>
                      <w:lang w:val="pl-PL"/>
                    </w:rPr>
                  </w:pPr>
                  <w:r w:rsidRPr="00FD6FE0">
                    <w:rPr>
                      <w:color w:val="auto"/>
                      <w:sz w:val="24"/>
                      <w:lang w:val="pl-PL"/>
                    </w:rPr>
                    <w:t>Kontakt z nami</w:t>
                  </w:r>
                </w:p>
                <w:p w:rsidR="00FD6FE0" w:rsidRDefault="00AC3E7D" w:rsidP="00FD6FE0">
                  <w:pPr>
                    <w:jc w:val="both"/>
                    <w:rPr>
                      <w:color w:val="auto"/>
                      <w:sz w:val="28"/>
                      <w:lang w:val="pl-PL"/>
                    </w:rPr>
                  </w:pPr>
                  <w:r w:rsidRPr="00FD6FE0">
                    <w:rPr>
                      <w:color w:val="auto"/>
                      <w:sz w:val="28"/>
                      <w:lang w:val="pl-PL"/>
                    </w:rPr>
                    <w:t xml:space="preserve">Szkoła Podstawowa </w:t>
                  </w:r>
                </w:p>
                <w:p w:rsidR="00AC3E7D" w:rsidRPr="00FD6FE0" w:rsidRDefault="00AC3E7D" w:rsidP="00FD6FE0">
                  <w:pPr>
                    <w:jc w:val="both"/>
                    <w:rPr>
                      <w:color w:val="auto"/>
                      <w:sz w:val="28"/>
                      <w:lang w:val="pl-PL"/>
                    </w:rPr>
                  </w:pPr>
                  <w:r w:rsidRPr="00FD6FE0">
                    <w:rPr>
                      <w:color w:val="auto"/>
                      <w:sz w:val="28"/>
                      <w:lang w:val="pl-PL"/>
                    </w:rPr>
                    <w:t>im. J. Lompy w Lubszy</w:t>
                  </w:r>
                </w:p>
                <w:p w:rsidR="00AC3E7D" w:rsidRPr="00FD6FE0" w:rsidRDefault="00AC3E7D" w:rsidP="00FD6FE0">
                  <w:pPr>
                    <w:jc w:val="both"/>
                    <w:rPr>
                      <w:color w:val="auto"/>
                      <w:sz w:val="28"/>
                      <w:lang w:val="pl-PL"/>
                    </w:rPr>
                  </w:pPr>
                  <w:r w:rsidRPr="00FD6FE0">
                    <w:rPr>
                      <w:color w:val="auto"/>
                      <w:sz w:val="28"/>
                      <w:lang w:val="pl-PL"/>
                    </w:rPr>
                    <w:t>Ul. Szkolna 1</w:t>
                  </w:r>
                </w:p>
                <w:p w:rsidR="00AC3E7D" w:rsidRPr="00FD6FE0" w:rsidRDefault="00AC3E7D" w:rsidP="00FD6FE0">
                  <w:pPr>
                    <w:jc w:val="both"/>
                    <w:rPr>
                      <w:color w:val="auto"/>
                      <w:sz w:val="28"/>
                      <w:lang w:val="pl-PL"/>
                    </w:rPr>
                  </w:pPr>
                  <w:r w:rsidRPr="00FD6FE0">
                    <w:rPr>
                      <w:color w:val="auto"/>
                      <w:sz w:val="28"/>
                      <w:lang w:val="pl-PL"/>
                    </w:rPr>
                    <w:t>42-287 Lubsza</w:t>
                  </w:r>
                </w:p>
                <w:p w:rsidR="00F349E2" w:rsidRDefault="00836EC0" w:rsidP="00FD6FE0">
                  <w:pPr>
                    <w:rPr>
                      <w:color w:val="auto"/>
                      <w:lang w:val="pl-PL"/>
                    </w:rPr>
                  </w:pPr>
                  <w:r w:rsidRPr="00322CAB">
                    <w:rPr>
                      <w:color w:val="auto"/>
                      <w:lang w:val="pl-PL"/>
                    </w:rPr>
                    <w:t>Te</w:t>
                  </w:r>
                  <w:r w:rsidR="00FD6FE0">
                    <w:rPr>
                      <w:color w:val="auto"/>
                      <w:lang w:val="pl-PL"/>
                    </w:rPr>
                    <w:t xml:space="preserve">lefon: </w:t>
                  </w:r>
                  <w:r w:rsidR="00AC3E7D" w:rsidRPr="00FD6FE0">
                    <w:rPr>
                      <w:color w:val="auto"/>
                      <w:sz w:val="32"/>
                      <w:u w:val="single"/>
                      <w:lang w:val="pl-PL"/>
                    </w:rPr>
                    <w:t>34 3579 033</w:t>
                  </w:r>
                  <w:r w:rsidR="00AC3E7D" w:rsidRPr="00322CAB">
                    <w:rPr>
                      <w:color w:val="auto"/>
                      <w:lang w:val="pl-PL"/>
                    </w:rPr>
                    <w:br/>
                    <w:t xml:space="preserve">E-mail: </w:t>
                  </w:r>
                  <w:r w:rsidR="00AC3E7D" w:rsidRPr="00FD6FE0">
                    <w:rPr>
                      <w:color w:val="auto"/>
                      <w:sz w:val="22"/>
                      <w:lang w:val="pl-PL"/>
                    </w:rPr>
                    <w:t>splubsza@gmail.com</w:t>
                  </w:r>
                  <w:r w:rsidR="00AC3E7D" w:rsidRPr="00322CAB">
                    <w:rPr>
                      <w:color w:val="auto"/>
                      <w:lang w:val="pl-PL"/>
                    </w:rPr>
                    <w:br/>
                    <w:t xml:space="preserve">Web: </w:t>
                  </w:r>
                  <w:hyperlink r:id="rId7" w:history="1">
                    <w:r w:rsidR="00FD6FE0" w:rsidRPr="00FD6FE0">
                      <w:rPr>
                        <w:rStyle w:val="Hipercze"/>
                        <w:color w:val="auto"/>
                        <w:sz w:val="24"/>
                        <w:lang w:val="pl-PL"/>
                      </w:rPr>
                      <w:t>www.splubsza.pl</w:t>
                    </w:r>
                  </w:hyperlink>
                </w:p>
                <w:p w:rsidR="00FD6FE0" w:rsidRDefault="00FD6FE0" w:rsidP="00FD6FE0">
                  <w:pPr>
                    <w:rPr>
                      <w:color w:val="auto"/>
                      <w:lang w:val="pl-PL"/>
                    </w:rPr>
                  </w:pPr>
                </w:p>
                <w:p w:rsidR="00FD6FE0" w:rsidRDefault="00FD6FE0" w:rsidP="00FD6FE0">
                  <w:pPr>
                    <w:rPr>
                      <w:color w:val="auto"/>
                      <w:lang w:val="pl-PL"/>
                    </w:rPr>
                  </w:pPr>
                </w:p>
                <w:p w:rsidR="00FD6FE0" w:rsidRPr="00322CAB" w:rsidRDefault="00FD6FE0" w:rsidP="00FD6FE0">
                  <w:pPr>
                    <w:rPr>
                      <w:color w:val="auto"/>
                      <w:lang w:val="pl-PL"/>
                    </w:rPr>
                  </w:pPr>
                </w:p>
              </w:tc>
            </w:tr>
            <w:tr w:rsidR="00322CAB" w:rsidRPr="00322CAB" w:rsidTr="00052F03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F349E2" w:rsidRPr="00322CAB" w:rsidRDefault="00973327" w:rsidP="00FD6FE0">
                  <w:pPr>
                    <w:jc w:val="both"/>
                    <w:rPr>
                      <w:color w:val="auto"/>
                      <w:lang w:val="pl-PL"/>
                    </w:rPr>
                  </w:pPr>
                  <w:r w:rsidRPr="00322CAB">
                    <w:rPr>
                      <w:noProof/>
                      <w:color w:val="auto"/>
                      <w:lang w:val="pl-PL" w:eastAsia="pl-PL"/>
                    </w:rPr>
                    <w:drawing>
                      <wp:anchor distT="0" distB="0" distL="114300" distR="114300" simplePos="0" relativeHeight="251658240" behindDoc="0" locked="0" layoutInCell="1" allowOverlap="1" wp14:anchorId="108486C6" wp14:editId="47331E6A">
                        <wp:simplePos x="0" y="0"/>
                        <wp:positionH relativeFrom="column">
                          <wp:posOffset>578485</wp:posOffset>
                        </wp:positionH>
                        <wp:positionV relativeFrom="page">
                          <wp:posOffset>762000</wp:posOffset>
                        </wp:positionV>
                        <wp:extent cx="1543050" cy="1066800"/>
                        <wp:effectExtent l="0" t="0" r="0" b="0"/>
                        <wp:wrapTopAndBottom/>
                        <wp:docPr id="20" name="Obraz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logo_placeholder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050" cy="106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F349E2" w:rsidRPr="00322CAB" w:rsidRDefault="00F349E2" w:rsidP="00FD6FE0">
            <w:pPr>
              <w:jc w:val="both"/>
              <w:rPr>
                <w:color w:val="auto"/>
                <w:lang w:val="pl-PL"/>
              </w:rPr>
            </w:pPr>
          </w:p>
        </w:tc>
        <w:tc>
          <w:tcPr>
            <w:tcW w:w="720" w:type="dxa"/>
            <w:gridSpan w:val="2"/>
          </w:tcPr>
          <w:p w:rsidR="00F349E2" w:rsidRPr="00322CAB" w:rsidRDefault="00F349E2" w:rsidP="00FD6FE0">
            <w:pPr>
              <w:jc w:val="both"/>
              <w:rPr>
                <w:color w:val="auto"/>
                <w:lang w:val="pl-PL"/>
              </w:rPr>
            </w:pPr>
          </w:p>
        </w:tc>
        <w:tc>
          <w:tcPr>
            <w:tcW w:w="944" w:type="dxa"/>
          </w:tcPr>
          <w:p w:rsidR="00F349E2" w:rsidRPr="00322CAB" w:rsidRDefault="00F349E2" w:rsidP="00FD6FE0">
            <w:pPr>
              <w:jc w:val="both"/>
              <w:rPr>
                <w:color w:val="auto"/>
                <w:lang w:val="pl-PL"/>
              </w:rPr>
            </w:pPr>
          </w:p>
        </w:tc>
        <w:tc>
          <w:tcPr>
            <w:tcW w:w="4253" w:type="dxa"/>
          </w:tcPr>
          <w:tbl>
            <w:tblPr>
              <w:tblStyle w:val="TableLayout"/>
              <w:tblW w:w="4760" w:type="dxa"/>
              <w:tblInd w:w="427" w:type="dxa"/>
              <w:shd w:val="clear" w:color="auto" w:fill="D9D9D9" w:themeFill="background1" w:themeFillShade="D9"/>
              <w:tblLayout w:type="fixed"/>
              <w:tblLook w:val="04A0" w:firstRow="1" w:lastRow="0" w:firstColumn="1" w:lastColumn="0" w:noHBand="0" w:noVBand="1"/>
            </w:tblPr>
            <w:tblGrid>
              <w:gridCol w:w="4760"/>
            </w:tblGrid>
            <w:tr w:rsidR="00322CAB" w:rsidRPr="00FD6FE0" w:rsidTr="007339DE">
              <w:trPr>
                <w:trHeight w:hRule="exact" w:val="5760"/>
              </w:trPr>
              <w:tc>
                <w:tcPr>
                  <w:tcW w:w="5000" w:type="pct"/>
                  <w:shd w:val="clear" w:color="auto" w:fill="D9D9D9" w:themeFill="background1" w:themeFillShade="D9"/>
                </w:tcPr>
                <w:p w:rsidR="00350281" w:rsidRDefault="007339DE" w:rsidP="00FD6FE0">
                  <w:pPr>
                    <w:jc w:val="both"/>
                    <w:rPr>
                      <w:noProof/>
                      <w:color w:val="auto"/>
                      <w:lang w:val="pl-PL" w:eastAsia="pl-PL"/>
                    </w:rPr>
                  </w:pPr>
                  <w:r>
                    <w:rPr>
                      <w:noProof/>
                      <w:color w:val="auto"/>
                      <w:lang w:val="pl-PL" w:eastAsia="pl-PL"/>
                    </w:rPr>
                    <w:t xml:space="preserve"> </w:t>
                  </w:r>
                </w:p>
                <w:p w:rsidR="00F349E2" w:rsidRPr="00FD6FE0" w:rsidRDefault="00836EC0" w:rsidP="00FD6FE0">
                  <w:pPr>
                    <w:jc w:val="both"/>
                    <w:rPr>
                      <w:color w:val="auto"/>
                      <w:lang w:val="pl-PL"/>
                    </w:rPr>
                  </w:pPr>
                  <w:r w:rsidRPr="00FD6FE0">
                    <w:rPr>
                      <w:noProof/>
                      <w:color w:val="auto"/>
                      <w:lang w:val="pl-PL" w:eastAsia="pl-PL"/>
                    </w:rPr>
                    <w:drawing>
                      <wp:anchor distT="0" distB="0" distL="114300" distR="114300" simplePos="0" relativeHeight="251659264" behindDoc="1" locked="0" layoutInCell="1" allowOverlap="1" wp14:anchorId="5CD153B2" wp14:editId="6584C361">
                        <wp:simplePos x="0" y="0"/>
                        <wp:positionH relativeFrom="column">
                          <wp:posOffset>413689</wp:posOffset>
                        </wp:positionH>
                        <wp:positionV relativeFrom="paragraph">
                          <wp:posOffset>228296</wp:posOffset>
                        </wp:positionV>
                        <wp:extent cx="1637030" cy="1581150"/>
                        <wp:effectExtent l="0" t="0" r="1270" b="0"/>
                        <wp:wrapTight wrapText="bothSides">
                          <wp:wrapPolygon edited="0">
                            <wp:start x="0" y="0"/>
                            <wp:lineTo x="0" y="21340"/>
                            <wp:lineTo x="21365" y="21340"/>
                            <wp:lineTo x="21365" y="0"/>
                            <wp:lineTo x="0" y="0"/>
                          </wp:wrapPolygon>
                        </wp:wrapTight>
                        <wp:docPr id="16" name="Obraz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SmallBusinessBrochure_Front.jpg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13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37030" cy="1581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350281" w:rsidRDefault="00350281" w:rsidP="00FD6FE0">
                  <w:pPr>
                    <w:jc w:val="both"/>
                    <w:rPr>
                      <w:color w:val="auto"/>
                      <w:lang w:val="pl-PL"/>
                    </w:rPr>
                  </w:pPr>
                </w:p>
                <w:p w:rsidR="00350281" w:rsidRDefault="00350281" w:rsidP="00FD6FE0">
                  <w:pPr>
                    <w:jc w:val="both"/>
                    <w:rPr>
                      <w:color w:val="auto"/>
                      <w:lang w:val="pl-PL"/>
                    </w:rPr>
                  </w:pPr>
                </w:p>
                <w:p w:rsidR="00350281" w:rsidRDefault="00350281" w:rsidP="00FD6FE0">
                  <w:pPr>
                    <w:jc w:val="both"/>
                    <w:rPr>
                      <w:color w:val="auto"/>
                      <w:lang w:val="pl-PL"/>
                    </w:rPr>
                  </w:pPr>
                </w:p>
                <w:p w:rsidR="00D43D7F" w:rsidRDefault="00D43D7F" w:rsidP="00350281">
                  <w:pPr>
                    <w:jc w:val="center"/>
                    <w:rPr>
                      <w:color w:val="auto"/>
                      <w:sz w:val="22"/>
                      <w:lang w:val="pl-PL"/>
                    </w:rPr>
                  </w:pPr>
                </w:p>
                <w:p w:rsidR="00D43D7F" w:rsidRDefault="00D43D7F" w:rsidP="00350281">
                  <w:pPr>
                    <w:jc w:val="center"/>
                    <w:rPr>
                      <w:color w:val="auto"/>
                      <w:sz w:val="22"/>
                      <w:lang w:val="pl-PL"/>
                    </w:rPr>
                  </w:pPr>
                </w:p>
                <w:p w:rsidR="00D43D7F" w:rsidRDefault="00D43D7F" w:rsidP="00350281">
                  <w:pPr>
                    <w:jc w:val="center"/>
                    <w:rPr>
                      <w:color w:val="auto"/>
                      <w:sz w:val="22"/>
                      <w:lang w:val="pl-PL"/>
                    </w:rPr>
                  </w:pPr>
                </w:p>
                <w:p w:rsidR="00D43D7F" w:rsidRDefault="00D43D7F" w:rsidP="00350281">
                  <w:pPr>
                    <w:jc w:val="center"/>
                    <w:rPr>
                      <w:color w:val="auto"/>
                      <w:sz w:val="22"/>
                      <w:lang w:val="pl-PL"/>
                    </w:rPr>
                  </w:pPr>
                </w:p>
                <w:p w:rsidR="00F349E2" w:rsidRPr="00FD6FE0" w:rsidRDefault="007339DE" w:rsidP="007339DE">
                  <w:pPr>
                    <w:rPr>
                      <w:color w:val="auto"/>
                      <w:lang w:val="pl-PL"/>
                    </w:rPr>
                  </w:pPr>
                  <w:r>
                    <w:rPr>
                      <w:color w:val="auto"/>
                      <w:sz w:val="22"/>
                      <w:lang w:val="pl-PL"/>
                    </w:rPr>
                    <w:t xml:space="preserve">       </w:t>
                  </w:r>
                  <w:r w:rsidR="00350281" w:rsidRPr="00350281">
                    <w:rPr>
                      <w:color w:val="auto"/>
                      <w:sz w:val="22"/>
                      <w:lang w:val="pl-PL"/>
                    </w:rPr>
                    <w:t>Szkolny program ekologiczny</w:t>
                  </w:r>
                </w:p>
              </w:tc>
            </w:tr>
            <w:tr w:rsidR="00322CAB" w:rsidRPr="00FD6FE0" w:rsidTr="007339DE">
              <w:trPr>
                <w:trHeight w:hRule="exact" w:val="360"/>
              </w:trPr>
              <w:tc>
                <w:tcPr>
                  <w:tcW w:w="5000" w:type="pct"/>
                  <w:shd w:val="clear" w:color="auto" w:fill="D9D9D9" w:themeFill="background1" w:themeFillShade="D9"/>
                </w:tcPr>
                <w:p w:rsidR="00F349E2" w:rsidRPr="00FD6FE0" w:rsidRDefault="00F349E2" w:rsidP="00FD6FE0">
                  <w:pPr>
                    <w:jc w:val="both"/>
                    <w:rPr>
                      <w:color w:val="auto"/>
                      <w:lang w:val="pl-PL"/>
                    </w:rPr>
                  </w:pPr>
                </w:p>
              </w:tc>
            </w:tr>
            <w:tr w:rsidR="00322CAB" w:rsidRPr="00FD6FE0" w:rsidTr="007339DE">
              <w:trPr>
                <w:trHeight w:hRule="exact" w:val="3240"/>
              </w:trPr>
              <w:sdt>
                <w:sdtPr>
                  <w:rPr>
                    <w:color w:val="auto"/>
                    <w:lang w:val="pl-PL"/>
                  </w:rPr>
                  <w:alias w:val="Firma"/>
                  <w:tag w:val=""/>
                  <w:id w:val="1274751255"/>
                  <w:placeholder>
                    <w:docPart w:val="53FCE062A5064301A1FBF7399D5AE9E2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D9D9D9" w:themeFill="background1" w:themeFillShade="D9"/>
                    </w:tcPr>
                    <w:p w:rsidR="00F349E2" w:rsidRPr="00FD6FE0" w:rsidRDefault="007339DE" w:rsidP="007339DE">
                      <w:pPr>
                        <w:pStyle w:val="Tytu"/>
                        <w:ind w:left="0"/>
                        <w:jc w:val="both"/>
                        <w:rPr>
                          <w:color w:val="auto"/>
                          <w:lang w:val="pl-PL"/>
                        </w:rPr>
                      </w:pPr>
                      <w:r>
                        <w:rPr>
                          <w:color w:val="auto"/>
                          <w:lang w:val="pl-PL"/>
                        </w:rPr>
                        <w:t>„</w:t>
                      </w:r>
                      <w:r w:rsidR="00206F16">
                        <w:rPr>
                          <w:color w:val="auto"/>
                          <w:lang w:val="pl-PL"/>
                        </w:rPr>
                        <w:t>Jestem EKO</w:t>
                      </w:r>
                      <w:r>
                        <w:rPr>
                          <w:color w:val="auto"/>
                          <w:lang w:val="pl-PL"/>
                        </w:rPr>
                        <w:t>”</w:t>
                      </w:r>
                    </w:p>
                  </w:tc>
                </w:sdtContent>
              </w:sdt>
            </w:tr>
            <w:tr w:rsidR="00322CAB" w:rsidRPr="00322CAB" w:rsidTr="005A6764">
              <w:trPr>
                <w:trHeight w:hRule="exact" w:val="1275"/>
              </w:trPr>
              <w:tc>
                <w:tcPr>
                  <w:tcW w:w="5000" w:type="pct"/>
                  <w:shd w:val="clear" w:color="auto" w:fill="D9D9D9" w:themeFill="background1" w:themeFillShade="D9"/>
                  <w:vAlign w:val="bottom"/>
                </w:tcPr>
                <w:p w:rsidR="00F349E2" w:rsidRPr="00322CAB" w:rsidRDefault="007339DE" w:rsidP="007339DE">
                  <w:pPr>
                    <w:pStyle w:val="Podtytu"/>
                    <w:rPr>
                      <w:color w:val="auto"/>
                      <w:lang w:val="pl-PL"/>
                    </w:rPr>
                  </w:pPr>
                  <w:r>
                    <w:rPr>
                      <w:color w:val="auto"/>
                      <w:lang w:val="pl-PL"/>
                    </w:rPr>
                    <w:t xml:space="preserve">      </w:t>
                  </w:r>
                  <w:r w:rsidR="00047C47">
                    <w:rPr>
                      <w:color w:val="auto"/>
                      <w:lang w:val="pl-PL"/>
                    </w:rPr>
                    <w:t xml:space="preserve">Segregujesz – odzyskujesz </w:t>
                  </w:r>
                  <w:r w:rsidR="00A809C1" w:rsidRPr="00FD6FE0">
                    <w:rPr>
                      <w:color w:val="auto"/>
                      <w:lang w:val="pl-PL"/>
                    </w:rPr>
                    <w:t xml:space="preserve"> </w:t>
                  </w:r>
                  <w:r w:rsidR="00973327" w:rsidRPr="00FD6FE0">
                    <w:rPr>
                      <w:color w:val="auto"/>
                      <w:lang w:val="pl-PL"/>
                    </w:rPr>
                    <w:br/>
                  </w:r>
                  <w:r>
                    <w:rPr>
                      <w:color w:val="auto"/>
                      <w:lang w:val="pl-PL"/>
                    </w:rPr>
                    <w:t xml:space="preserve">      </w:t>
                  </w:r>
                  <w:r w:rsidR="00A809C1" w:rsidRPr="00FD6FE0">
                    <w:rPr>
                      <w:color w:val="auto"/>
                      <w:lang w:val="pl-PL"/>
                    </w:rPr>
                    <w:t>czyli nasze rady na odpady.</w:t>
                  </w:r>
                </w:p>
              </w:tc>
            </w:tr>
          </w:tbl>
          <w:p w:rsidR="00F349E2" w:rsidRPr="00322CAB" w:rsidRDefault="00F349E2" w:rsidP="00FD6FE0">
            <w:pPr>
              <w:jc w:val="both"/>
              <w:rPr>
                <w:color w:val="auto"/>
                <w:lang w:val="pl-PL"/>
              </w:rPr>
            </w:pPr>
          </w:p>
        </w:tc>
      </w:tr>
      <w:tr w:rsidR="00047C47" w:rsidRPr="00322CAB" w:rsidTr="00D43D7F">
        <w:trPr>
          <w:trHeight w:hRule="exact" w:val="10800"/>
          <w:jc w:val="center"/>
        </w:trPr>
        <w:tc>
          <w:tcPr>
            <w:tcW w:w="3840" w:type="dxa"/>
            <w:gridSpan w:val="2"/>
          </w:tcPr>
          <w:p w:rsidR="00F349E2" w:rsidRPr="00322CAB" w:rsidRDefault="00836EC0" w:rsidP="00FD6FE0">
            <w:pPr>
              <w:spacing w:after="320"/>
              <w:jc w:val="both"/>
              <w:rPr>
                <w:color w:val="auto"/>
                <w:lang w:val="pl-PL"/>
              </w:rPr>
            </w:pPr>
            <w:r w:rsidRPr="00322CAB">
              <w:rPr>
                <w:noProof/>
                <w:color w:val="auto"/>
                <w:lang w:val="pl-PL" w:eastAsia="pl-PL"/>
              </w:rPr>
              <w:lastRenderedPageBreak/>
              <w:drawing>
                <wp:inline distT="0" distB="0" distL="0" distR="0" wp14:anchorId="273B4282" wp14:editId="27733B83">
                  <wp:extent cx="2438296" cy="3656731"/>
                  <wp:effectExtent l="0" t="0" r="635" b="127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laceholder tall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296" cy="365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49E2" w:rsidRPr="00FD6FE0" w:rsidRDefault="00836EC0" w:rsidP="00047C47">
            <w:pPr>
              <w:pStyle w:val="Nagwek1"/>
              <w:jc w:val="center"/>
              <w:rPr>
                <w:color w:val="auto"/>
                <w:u w:val="single"/>
                <w:lang w:val="pl-PL"/>
              </w:rPr>
            </w:pPr>
            <w:r w:rsidRPr="00FD6FE0">
              <w:rPr>
                <w:color w:val="auto"/>
                <w:u w:val="single"/>
                <w:lang w:val="pl-PL"/>
              </w:rPr>
              <w:t xml:space="preserve">Co </w:t>
            </w:r>
            <w:r w:rsidR="00AC3E7D" w:rsidRPr="00FD6FE0">
              <w:rPr>
                <w:color w:val="auto"/>
                <w:u w:val="single"/>
                <w:lang w:val="pl-PL"/>
              </w:rPr>
              <w:t>zbieramy ?</w:t>
            </w:r>
          </w:p>
          <w:p w:rsidR="00F349E2" w:rsidRPr="00206F16" w:rsidRDefault="00D43D7F" w:rsidP="00FD6FE0">
            <w:pPr>
              <w:pStyle w:val="Nagwek2"/>
              <w:jc w:val="both"/>
              <w:rPr>
                <w:color w:val="auto"/>
                <w:lang w:val="pl-PL"/>
              </w:rPr>
            </w:pPr>
            <w:r w:rsidRPr="00206F16">
              <w:rPr>
                <w:color w:val="auto"/>
                <w:lang w:val="pl-PL"/>
              </w:rPr>
              <w:t xml:space="preserve">Zbiórka makulatury - </w:t>
            </w:r>
            <w:r w:rsidR="00C601E9" w:rsidRPr="00206F16">
              <w:rPr>
                <w:color w:val="auto"/>
                <w:lang w:val="pl-PL"/>
              </w:rPr>
              <w:t>wrzesień</w:t>
            </w:r>
            <w:r w:rsidRPr="00206F16">
              <w:rPr>
                <w:color w:val="auto"/>
                <w:lang w:val="pl-PL"/>
              </w:rPr>
              <w:t xml:space="preserve"> </w:t>
            </w:r>
          </w:p>
          <w:p w:rsidR="00F349E2" w:rsidRPr="00322CAB" w:rsidRDefault="00C601E9" w:rsidP="00FD6FE0">
            <w:pPr>
              <w:jc w:val="both"/>
              <w:rPr>
                <w:color w:val="auto"/>
                <w:lang w:val="pl-PL"/>
              </w:rPr>
            </w:pPr>
            <w:r w:rsidRPr="00322CAB">
              <w:rPr>
                <w:color w:val="auto"/>
                <w:lang w:val="pl-PL"/>
              </w:rPr>
              <w:t>Na przełomie września/października</w:t>
            </w:r>
            <w:r w:rsidR="00FD6FE0">
              <w:rPr>
                <w:color w:val="auto"/>
                <w:lang w:val="pl-PL"/>
              </w:rPr>
              <w:t xml:space="preserve"> odbywa się zbiórka makulatury.</w:t>
            </w:r>
            <w:r w:rsidRPr="00322CAB">
              <w:rPr>
                <w:color w:val="auto"/>
                <w:lang w:val="pl-PL"/>
              </w:rPr>
              <w:t xml:space="preserve"> Makulaturę przed dostarczeniem do szkoły prosimy  związać</w:t>
            </w:r>
            <w:r w:rsidR="00F7038D" w:rsidRPr="00322CAB">
              <w:rPr>
                <w:color w:val="auto"/>
                <w:lang w:val="pl-PL"/>
              </w:rPr>
              <w:t xml:space="preserve"> i </w:t>
            </w:r>
            <w:r w:rsidRPr="00322CAB">
              <w:rPr>
                <w:color w:val="auto"/>
                <w:lang w:val="pl-PL"/>
              </w:rPr>
              <w:t xml:space="preserve">zważyć.  </w:t>
            </w:r>
            <w:r w:rsidR="00FD6FE0" w:rsidRPr="00322CAB">
              <w:rPr>
                <w:color w:val="auto"/>
                <w:lang w:val="pl-PL"/>
              </w:rPr>
              <w:t>Zbiórką makulatury zajmuje się Pani Brygida Walczak.</w:t>
            </w:r>
          </w:p>
          <w:p w:rsidR="00F349E2" w:rsidRPr="00322CAB" w:rsidRDefault="00C601E9" w:rsidP="00FD6FE0">
            <w:pPr>
              <w:jc w:val="both"/>
              <w:rPr>
                <w:color w:val="auto"/>
                <w:lang w:val="pl-PL"/>
              </w:rPr>
            </w:pPr>
            <w:r w:rsidRPr="00322CAB">
              <w:rPr>
                <w:color w:val="auto"/>
                <w:lang w:val="pl-PL"/>
              </w:rPr>
              <w:t>Mają Państwo makulaturę</w:t>
            </w:r>
            <w:r w:rsidR="00001C0D" w:rsidRPr="00322CAB">
              <w:rPr>
                <w:color w:val="auto"/>
                <w:lang w:val="pl-PL"/>
              </w:rPr>
              <w:t>,</w:t>
            </w:r>
            <w:r w:rsidRPr="00322CAB">
              <w:rPr>
                <w:color w:val="auto"/>
                <w:lang w:val="pl-PL"/>
              </w:rPr>
              <w:t xml:space="preserve"> ale nie mają możliwośc</w:t>
            </w:r>
            <w:r w:rsidR="00001C0D" w:rsidRPr="00322CAB">
              <w:rPr>
                <w:color w:val="auto"/>
                <w:lang w:val="pl-PL"/>
              </w:rPr>
              <w:t xml:space="preserve">i dostarczenia jej do szkoły ? </w:t>
            </w:r>
            <w:r w:rsidRPr="00322CAB">
              <w:rPr>
                <w:color w:val="auto"/>
                <w:lang w:val="pl-PL"/>
              </w:rPr>
              <w:t>Prosimy o kontakt telefoniczny do naszej placówki</w:t>
            </w:r>
            <w:r w:rsidR="00F7038D" w:rsidRPr="00322CAB">
              <w:rPr>
                <w:color w:val="auto"/>
                <w:lang w:val="pl-PL"/>
              </w:rPr>
              <w:t xml:space="preserve"> </w:t>
            </w:r>
            <w:r w:rsidRPr="00322CAB">
              <w:rPr>
                <w:color w:val="auto"/>
                <w:lang w:val="pl-PL"/>
              </w:rPr>
              <w:t xml:space="preserve">, </w:t>
            </w:r>
            <w:r w:rsidR="00FD6FE0">
              <w:rPr>
                <w:color w:val="auto"/>
                <w:lang w:val="pl-PL"/>
              </w:rPr>
              <w:br/>
            </w:r>
            <w:r w:rsidRPr="00322CAB">
              <w:rPr>
                <w:color w:val="auto"/>
                <w:lang w:val="pl-PL"/>
              </w:rPr>
              <w:t xml:space="preserve">a uczniowie z nauczycielami odbiorą od Państwa makulaturę. </w:t>
            </w:r>
          </w:p>
        </w:tc>
        <w:tc>
          <w:tcPr>
            <w:tcW w:w="713" w:type="dxa"/>
          </w:tcPr>
          <w:p w:rsidR="00F349E2" w:rsidRPr="00322CAB" w:rsidRDefault="00F349E2" w:rsidP="00FD6FE0">
            <w:pPr>
              <w:jc w:val="both"/>
              <w:rPr>
                <w:color w:val="auto"/>
                <w:lang w:val="pl-PL"/>
              </w:rPr>
            </w:pPr>
          </w:p>
        </w:tc>
        <w:tc>
          <w:tcPr>
            <w:tcW w:w="713" w:type="dxa"/>
          </w:tcPr>
          <w:p w:rsidR="00F349E2" w:rsidRPr="00322CAB" w:rsidRDefault="00F349E2" w:rsidP="00FD6FE0">
            <w:pPr>
              <w:jc w:val="both"/>
              <w:rPr>
                <w:color w:val="auto"/>
                <w:lang w:val="pl-PL"/>
              </w:rPr>
            </w:pPr>
          </w:p>
        </w:tc>
        <w:tc>
          <w:tcPr>
            <w:tcW w:w="3863" w:type="dxa"/>
            <w:gridSpan w:val="2"/>
          </w:tcPr>
          <w:p w:rsidR="00F349E2" w:rsidRPr="00322CAB" w:rsidRDefault="00C601E9" w:rsidP="00FD6FE0">
            <w:pPr>
              <w:pStyle w:val="Nagwek2"/>
              <w:spacing w:before="200"/>
              <w:jc w:val="both"/>
              <w:rPr>
                <w:color w:val="auto"/>
                <w:lang w:val="pl-PL"/>
              </w:rPr>
            </w:pPr>
            <w:r w:rsidRPr="00322CAB">
              <w:rPr>
                <w:color w:val="auto"/>
                <w:lang w:val="pl-PL"/>
              </w:rPr>
              <w:t xml:space="preserve">Zbiórka złomu </w:t>
            </w:r>
            <w:r w:rsidR="00F7038D" w:rsidRPr="00322CAB">
              <w:rPr>
                <w:color w:val="auto"/>
                <w:lang w:val="pl-PL"/>
              </w:rPr>
              <w:t>– marzec/kwiecień</w:t>
            </w:r>
          </w:p>
          <w:p w:rsidR="00F349E2" w:rsidRPr="00322CAB" w:rsidRDefault="00C601E9" w:rsidP="00FD6FE0">
            <w:pPr>
              <w:jc w:val="both"/>
              <w:rPr>
                <w:color w:val="auto"/>
                <w:lang w:val="pl-PL"/>
              </w:rPr>
            </w:pPr>
            <w:r w:rsidRPr="00322CAB">
              <w:rPr>
                <w:color w:val="auto"/>
                <w:lang w:val="pl-PL"/>
              </w:rPr>
              <w:t>W każdym domu wśród odpadów pojawiają się przedmioty, które po ich zużyciu nazywamy „złomem”.</w:t>
            </w:r>
            <w:r w:rsidR="00D43D7F">
              <w:rPr>
                <w:color w:val="auto"/>
                <w:lang w:val="pl-PL"/>
              </w:rPr>
              <w:t xml:space="preserve"> Złom to nie tylko duże </w:t>
            </w:r>
            <w:r w:rsidR="00206F16">
              <w:rPr>
                <w:color w:val="auto"/>
                <w:lang w:val="pl-PL"/>
              </w:rPr>
              <w:t>metalowe</w:t>
            </w:r>
            <w:r w:rsidR="00D43D7F">
              <w:rPr>
                <w:color w:val="auto"/>
                <w:lang w:val="pl-PL"/>
              </w:rPr>
              <w:t xml:space="preserve"> odpady, to także śrubki, nakrętki,</w:t>
            </w:r>
            <w:r w:rsidR="00206F16">
              <w:rPr>
                <w:color w:val="auto"/>
                <w:lang w:val="pl-PL"/>
              </w:rPr>
              <w:t xml:space="preserve"> zużyte garnk</w:t>
            </w:r>
            <w:r w:rsidR="007339DE">
              <w:rPr>
                <w:color w:val="auto"/>
                <w:lang w:val="pl-PL"/>
              </w:rPr>
              <w:t>i, patelnie, elementy sprzętu domowego itp.</w:t>
            </w:r>
            <w:r w:rsidRPr="00322CAB">
              <w:rPr>
                <w:color w:val="auto"/>
                <w:lang w:val="pl-PL"/>
              </w:rPr>
              <w:t xml:space="preserve"> </w:t>
            </w:r>
            <w:r w:rsidR="00F7038D" w:rsidRPr="00322CAB">
              <w:rPr>
                <w:color w:val="auto"/>
                <w:lang w:val="pl-PL"/>
              </w:rPr>
              <w:t>Zbiórkę złomu organizowana jest wiosną. Przed zbiórką uczniowie naszej szkoły informują mieszkańców Lubszy o planowanej zbiórce, oraz zbierają informacje o tym, kto z Państwa przygotuje złom. Rodzice wraz z pracownikami szkoły w wyznaczonym d</w:t>
            </w:r>
            <w:r w:rsidR="00FD6FE0">
              <w:rPr>
                <w:color w:val="auto"/>
                <w:lang w:val="pl-PL"/>
              </w:rPr>
              <w:t>niu odbierają od Państwa przygotowany</w:t>
            </w:r>
            <w:r w:rsidR="00F7038D" w:rsidRPr="00322CAB">
              <w:rPr>
                <w:color w:val="auto"/>
                <w:lang w:val="pl-PL"/>
              </w:rPr>
              <w:t xml:space="preserve"> złom. </w:t>
            </w:r>
            <w:r w:rsidR="00C63868" w:rsidRPr="00322CAB">
              <w:rPr>
                <w:color w:val="auto"/>
                <w:lang w:val="pl-PL"/>
              </w:rPr>
              <w:t>Zbiórką zajmuje się Pani Ewa Kita.</w:t>
            </w:r>
          </w:p>
          <w:p w:rsidR="00F349E2" w:rsidRPr="00B44054" w:rsidRDefault="00B44054" w:rsidP="00B44054">
            <w:pPr>
              <w:pStyle w:val="Cytat"/>
              <w:jc w:val="center"/>
              <w:rPr>
                <w:b/>
                <w:color w:val="auto"/>
                <w:lang w:val="pl-PL"/>
              </w:rPr>
            </w:pPr>
            <w:r w:rsidRPr="00B44054">
              <w:rPr>
                <w:b/>
                <w:color w:val="auto"/>
                <w:lang w:val="pl-PL"/>
              </w:rPr>
              <w:t xml:space="preserve">Segreguj z nami </w:t>
            </w:r>
            <w:r w:rsidR="00A809C1" w:rsidRPr="00B44054">
              <w:rPr>
                <w:b/>
                <w:color w:val="auto"/>
                <w:lang w:val="pl-PL"/>
              </w:rPr>
              <w:t xml:space="preserve"> </w:t>
            </w:r>
            <w:r w:rsidR="00001C0D" w:rsidRPr="00B44054">
              <w:rPr>
                <w:b/>
                <w:color w:val="auto"/>
                <w:lang w:val="pl-PL"/>
              </w:rPr>
              <w:br/>
            </w:r>
            <w:r w:rsidRPr="00B44054">
              <w:rPr>
                <w:b/>
                <w:color w:val="auto"/>
                <w:lang w:val="pl-PL"/>
              </w:rPr>
              <w:t xml:space="preserve">- </w:t>
            </w:r>
            <w:r w:rsidR="00A809C1" w:rsidRPr="00B44054">
              <w:rPr>
                <w:b/>
                <w:color w:val="auto"/>
                <w:lang w:val="pl-PL"/>
              </w:rPr>
              <w:t>walcz z odpadami.</w:t>
            </w:r>
          </w:p>
          <w:p w:rsidR="00F7038D" w:rsidRPr="00C21A6F" w:rsidRDefault="00F7038D" w:rsidP="00FD6FE0">
            <w:pPr>
              <w:pStyle w:val="Nagwek2"/>
              <w:jc w:val="center"/>
              <w:rPr>
                <w:color w:val="auto"/>
                <w:sz w:val="28"/>
                <w:u w:val="single"/>
                <w:lang w:val="pl-PL"/>
              </w:rPr>
            </w:pPr>
            <w:r w:rsidRPr="00C21A6F">
              <w:rPr>
                <w:color w:val="auto"/>
                <w:sz w:val="28"/>
                <w:u w:val="single"/>
                <w:lang w:val="pl-PL"/>
              </w:rPr>
              <w:t>Zbiórki całoroczne</w:t>
            </w:r>
          </w:p>
          <w:p w:rsidR="00F349E2" w:rsidRPr="00322CAB" w:rsidRDefault="00F7038D" w:rsidP="00FD6FE0">
            <w:pPr>
              <w:jc w:val="both"/>
              <w:rPr>
                <w:color w:val="auto"/>
                <w:lang w:val="pl-PL"/>
              </w:rPr>
            </w:pPr>
            <w:r w:rsidRPr="00322CAB">
              <w:rPr>
                <w:color w:val="auto"/>
                <w:lang w:val="pl-PL"/>
              </w:rPr>
              <w:t>Oprócz akcji zbiórki makulatury i złomu, w naszej placówce praktykujemy także całoroczne zbiórki surowców wtórnych.</w:t>
            </w:r>
          </w:p>
          <w:p w:rsidR="00F349E2" w:rsidRPr="00322CAB" w:rsidRDefault="00F7038D" w:rsidP="00FD6FE0">
            <w:pPr>
              <w:pStyle w:val="Nagwek2"/>
              <w:jc w:val="both"/>
              <w:rPr>
                <w:color w:val="auto"/>
                <w:lang w:val="pl-PL"/>
              </w:rPr>
            </w:pPr>
            <w:r w:rsidRPr="00322CAB">
              <w:rPr>
                <w:color w:val="auto"/>
                <w:lang w:val="pl-PL"/>
              </w:rPr>
              <w:t>Zbiórka baterii</w:t>
            </w:r>
          </w:p>
          <w:p w:rsidR="009A33C8" w:rsidRPr="00322CAB" w:rsidRDefault="00F7038D" w:rsidP="00FD6FE0">
            <w:pPr>
              <w:jc w:val="both"/>
              <w:rPr>
                <w:color w:val="auto"/>
                <w:lang w:val="pl-PL"/>
              </w:rPr>
            </w:pPr>
            <w:r w:rsidRPr="00322CAB">
              <w:rPr>
                <w:color w:val="auto"/>
                <w:lang w:val="pl-PL"/>
              </w:rPr>
              <w:t>Zbiórka odbywa się cały rok – baterie można przynosić be</w:t>
            </w:r>
            <w:r w:rsidR="002E5DCB">
              <w:rPr>
                <w:color w:val="auto"/>
                <w:lang w:val="pl-PL"/>
              </w:rPr>
              <w:t>zpośrednio do szkoły, lub wrzuca</w:t>
            </w:r>
            <w:r w:rsidRPr="00322CAB">
              <w:rPr>
                <w:color w:val="auto"/>
                <w:lang w:val="pl-PL"/>
              </w:rPr>
              <w:t xml:space="preserve">ć do pojemnika w Sklepie </w:t>
            </w:r>
            <w:r w:rsidR="00BC5EAA" w:rsidRPr="00322CAB">
              <w:rPr>
                <w:color w:val="auto"/>
                <w:lang w:val="pl-PL"/>
              </w:rPr>
              <w:t>S</w:t>
            </w:r>
            <w:r w:rsidRPr="00322CAB">
              <w:rPr>
                <w:color w:val="auto"/>
                <w:lang w:val="pl-PL"/>
              </w:rPr>
              <w:t>pożywczym</w:t>
            </w:r>
            <w:r w:rsidR="00BC5EAA" w:rsidRPr="00322CAB">
              <w:rPr>
                <w:color w:val="auto"/>
                <w:lang w:val="pl-PL"/>
              </w:rPr>
              <w:t xml:space="preserve"> Pani Małgorzaty</w:t>
            </w:r>
            <w:r w:rsidRPr="00322CAB">
              <w:rPr>
                <w:color w:val="auto"/>
                <w:lang w:val="pl-PL"/>
              </w:rPr>
              <w:t xml:space="preserve"> Pająk. </w:t>
            </w:r>
            <w:r w:rsidR="00001C0D" w:rsidRPr="00322CAB">
              <w:rPr>
                <w:color w:val="auto"/>
                <w:lang w:val="pl-PL"/>
              </w:rPr>
              <w:t xml:space="preserve">Firma </w:t>
            </w:r>
            <w:r w:rsidR="007339DE">
              <w:rPr>
                <w:color w:val="auto"/>
                <w:lang w:val="pl-PL"/>
              </w:rPr>
              <w:t xml:space="preserve">odbierająca i </w:t>
            </w:r>
            <w:r w:rsidR="00001C0D" w:rsidRPr="00322CAB">
              <w:rPr>
                <w:color w:val="auto"/>
                <w:lang w:val="pl-PL"/>
              </w:rPr>
              <w:t>utylizująca baterie wyposaża szkołę w pomoce dydaktyczne.</w:t>
            </w:r>
            <w:r w:rsidR="00FD6FE0" w:rsidRPr="00322CAB">
              <w:rPr>
                <w:color w:val="auto"/>
                <w:lang w:val="pl-PL"/>
              </w:rPr>
              <w:t xml:space="preserve"> Zbiórką zajmuje się Pani Wioletta Barwicka.</w:t>
            </w:r>
          </w:p>
        </w:tc>
        <w:tc>
          <w:tcPr>
            <w:tcW w:w="700" w:type="dxa"/>
          </w:tcPr>
          <w:p w:rsidR="00F349E2" w:rsidRPr="00322CAB" w:rsidRDefault="00F349E2" w:rsidP="00FD6FE0">
            <w:pPr>
              <w:jc w:val="both"/>
              <w:rPr>
                <w:color w:val="auto"/>
                <w:lang w:val="pl-PL"/>
              </w:rPr>
            </w:pPr>
          </w:p>
        </w:tc>
        <w:tc>
          <w:tcPr>
            <w:tcW w:w="944" w:type="dxa"/>
          </w:tcPr>
          <w:p w:rsidR="00F349E2" w:rsidRPr="00322CAB" w:rsidRDefault="00F349E2" w:rsidP="00FD6FE0">
            <w:pPr>
              <w:jc w:val="both"/>
              <w:rPr>
                <w:color w:val="auto"/>
                <w:lang w:val="pl-PL"/>
              </w:rPr>
            </w:pPr>
            <w:bookmarkStart w:id="0" w:name="_GoBack"/>
            <w:bookmarkEnd w:id="0"/>
          </w:p>
        </w:tc>
        <w:tc>
          <w:tcPr>
            <w:tcW w:w="4253" w:type="dxa"/>
          </w:tcPr>
          <w:p w:rsidR="00F349E2" w:rsidRPr="00322CAB" w:rsidRDefault="009A33C8" w:rsidP="00FD6FE0">
            <w:pPr>
              <w:jc w:val="both"/>
              <w:rPr>
                <w:noProof/>
                <w:color w:val="auto"/>
                <w:lang w:val="pl-PL" w:eastAsia="pl-PL"/>
              </w:rPr>
            </w:pPr>
            <w:r w:rsidRPr="00322CAB">
              <w:rPr>
                <w:noProof/>
                <w:color w:val="auto"/>
                <w:lang w:val="pl-PL" w:eastAsia="pl-PL"/>
              </w:rPr>
              <w:drawing>
                <wp:anchor distT="0" distB="0" distL="114300" distR="114300" simplePos="0" relativeHeight="251660288" behindDoc="0" locked="0" layoutInCell="1" allowOverlap="1" wp14:anchorId="0ABED29B" wp14:editId="55A238C2">
                  <wp:simplePos x="0" y="0"/>
                  <wp:positionH relativeFrom="margin">
                    <wp:posOffset>133350</wp:posOffset>
                  </wp:positionH>
                  <wp:positionV relativeFrom="margin">
                    <wp:posOffset>0</wp:posOffset>
                  </wp:positionV>
                  <wp:extent cx="2443480" cy="1156335"/>
                  <wp:effectExtent l="0" t="0" r="0" b="5715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ceholder short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71"/>
                          <a:stretch/>
                        </pic:blipFill>
                        <pic:spPr bwMode="auto">
                          <a:xfrm>
                            <a:off x="0" y="0"/>
                            <a:ext cx="2443480" cy="11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C5EAA" w:rsidRPr="00322CAB" w:rsidRDefault="00BC5EAA" w:rsidP="00FD6FE0">
            <w:pPr>
              <w:pStyle w:val="Nagwek2"/>
              <w:jc w:val="both"/>
              <w:rPr>
                <w:color w:val="auto"/>
                <w:lang w:val="pl-PL"/>
              </w:rPr>
            </w:pPr>
            <w:r w:rsidRPr="00322CAB">
              <w:rPr>
                <w:color w:val="auto"/>
                <w:lang w:val="pl-PL"/>
              </w:rPr>
              <w:t>Z</w:t>
            </w:r>
            <w:r w:rsidR="005A6764">
              <w:rPr>
                <w:color w:val="auto"/>
                <w:lang w:val="pl-PL"/>
              </w:rPr>
              <w:t xml:space="preserve">biórka </w:t>
            </w:r>
            <w:r w:rsidR="009A33C8">
              <w:rPr>
                <w:color w:val="auto"/>
                <w:lang w:val="pl-PL"/>
              </w:rPr>
              <w:t>puszek al</w:t>
            </w:r>
            <w:r w:rsidRPr="00322CAB">
              <w:rPr>
                <w:color w:val="auto"/>
                <w:lang w:val="pl-PL"/>
              </w:rPr>
              <w:t>umin</w:t>
            </w:r>
            <w:r w:rsidR="009A33C8">
              <w:rPr>
                <w:color w:val="auto"/>
                <w:lang w:val="pl-PL"/>
              </w:rPr>
              <w:t>i</w:t>
            </w:r>
            <w:r w:rsidRPr="00322CAB">
              <w:rPr>
                <w:color w:val="auto"/>
                <w:lang w:val="pl-PL"/>
              </w:rPr>
              <w:t xml:space="preserve">owych </w:t>
            </w:r>
            <w:r w:rsidR="00FD6FE0">
              <w:rPr>
                <w:color w:val="auto"/>
                <w:lang w:val="pl-PL"/>
              </w:rPr>
              <w:br/>
            </w:r>
            <w:r w:rsidRPr="00322CAB">
              <w:rPr>
                <w:color w:val="auto"/>
                <w:lang w:val="pl-PL"/>
              </w:rPr>
              <w:t>- piłki za puszki</w:t>
            </w:r>
          </w:p>
          <w:p w:rsidR="00C63868" w:rsidRPr="00322CAB" w:rsidRDefault="00BC5EAA" w:rsidP="00FD6FE0">
            <w:pPr>
              <w:jc w:val="both"/>
              <w:rPr>
                <w:color w:val="auto"/>
                <w:lang w:val="pl-PL"/>
              </w:rPr>
            </w:pPr>
            <w:r w:rsidRPr="00322CAB">
              <w:rPr>
                <w:color w:val="auto"/>
                <w:lang w:val="pl-PL"/>
              </w:rPr>
              <w:t xml:space="preserve">Zbiórka puszek jest akcją całoroczną, mile widziane jest  przekazanie puszek podczas zbiórki złomu. Za fundusze uzyskane ze zbiórki zakupione zostają piłki do gry dla dzieci. </w:t>
            </w:r>
            <w:r w:rsidR="00C63868" w:rsidRPr="00322CAB">
              <w:rPr>
                <w:color w:val="auto"/>
                <w:lang w:val="pl-PL"/>
              </w:rPr>
              <w:t>Zbiórką zajmuje się Pani Daria Klyta.</w:t>
            </w:r>
          </w:p>
          <w:p w:rsidR="00BC5EAA" w:rsidRPr="00322CAB" w:rsidRDefault="00BC5EAA" w:rsidP="00FD6FE0">
            <w:pPr>
              <w:pStyle w:val="Nagwek2"/>
              <w:jc w:val="both"/>
              <w:rPr>
                <w:color w:val="auto"/>
                <w:lang w:val="pl-PL"/>
              </w:rPr>
            </w:pPr>
            <w:r w:rsidRPr="00322CAB">
              <w:rPr>
                <w:color w:val="auto"/>
                <w:lang w:val="pl-PL"/>
              </w:rPr>
              <w:t>Zbiórka nakrętek plastikowych</w:t>
            </w:r>
          </w:p>
          <w:p w:rsidR="00C63868" w:rsidRPr="00322CAB" w:rsidRDefault="00FD6FE0" w:rsidP="00FD6FE0">
            <w:pPr>
              <w:jc w:val="both"/>
              <w:rPr>
                <w:color w:val="auto"/>
                <w:lang w:val="pl-PL"/>
              </w:rPr>
            </w:pPr>
            <w:r>
              <w:rPr>
                <w:color w:val="auto"/>
                <w:lang w:val="pl-PL"/>
              </w:rPr>
              <w:t xml:space="preserve">Zbiórka </w:t>
            </w:r>
            <w:r w:rsidR="002E5DCB">
              <w:rPr>
                <w:color w:val="auto"/>
                <w:lang w:val="pl-PL"/>
              </w:rPr>
              <w:t xml:space="preserve">nakrętek plastikowych </w:t>
            </w:r>
            <w:r>
              <w:rPr>
                <w:color w:val="auto"/>
                <w:lang w:val="pl-PL"/>
              </w:rPr>
              <w:t>jest akcją</w:t>
            </w:r>
            <w:r w:rsidR="00BC5EAA" w:rsidRPr="00322CAB">
              <w:rPr>
                <w:color w:val="auto"/>
                <w:lang w:val="pl-PL"/>
              </w:rPr>
              <w:t xml:space="preserve"> całoroczną wspomagającą osoby potrzebujące.  Zebrane nakrętki dostar</w:t>
            </w:r>
            <w:r>
              <w:rPr>
                <w:color w:val="auto"/>
                <w:lang w:val="pl-PL"/>
              </w:rPr>
              <w:t>czane są do rodziny nastolatki</w:t>
            </w:r>
            <w:r w:rsidR="00BC5EAA" w:rsidRPr="00322CAB">
              <w:rPr>
                <w:color w:val="auto"/>
                <w:lang w:val="pl-PL"/>
              </w:rPr>
              <w:t xml:space="preserve"> </w:t>
            </w:r>
            <w:r w:rsidR="00A809C1" w:rsidRPr="00322CAB">
              <w:rPr>
                <w:color w:val="auto"/>
                <w:lang w:val="pl-PL"/>
              </w:rPr>
              <w:t>walczącej</w:t>
            </w:r>
            <w:r w:rsidR="00BC5EAA" w:rsidRPr="00322CAB">
              <w:rPr>
                <w:color w:val="auto"/>
                <w:lang w:val="pl-PL"/>
              </w:rPr>
              <w:t xml:space="preserve"> z chorobą nowotworową.</w:t>
            </w:r>
            <w:r w:rsidR="00C63868" w:rsidRPr="00322CAB">
              <w:rPr>
                <w:color w:val="auto"/>
                <w:lang w:val="pl-PL"/>
              </w:rPr>
              <w:t xml:space="preserve"> Zbiórką zajmuje się Pani Daria Klyta</w:t>
            </w:r>
            <w:r>
              <w:rPr>
                <w:color w:val="auto"/>
                <w:lang w:val="pl-PL"/>
              </w:rPr>
              <w:t xml:space="preserve"> i Klaudia Skiba</w:t>
            </w:r>
            <w:r w:rsidR="00C63868" w:rsidRPr="00322CAB">
              <w:rPr>
                <w:color w:val="auto"/>
                <w:lang w:val="pl-PL"/>
              </w:rPr>
              <w:t xml:space="preserve">. </w:t>
            </w:r>
          </w:p>
          <w:p w:rsidR="00001C0D" w:rsidRPr="00322CAB" w:rsidRDefault="00001C0D" w:rsidP="00FD6FE0">
            <w:pPr>
              <w:jc w:val="both"/>
              <w:rPr>
                <w:b/>
                <w:color w:val="auto"/>
                <w:sz w:val="24"/>
                <w:lang w:val="pl-PL"/>
              </w:rPr>
            </w:pPr>
            <w:r w:rsidRPr="00322CAB">
              <w:rPr>
                <w:b/>
                <w:color w:val="auto"/>
                <w:sz w:val="24"/>
                <w:lang w:val="pl-PL"/>
              </w:rPr>
              <w:t xml:space="preserve">Zbiórka </w:t>
            </w:r>
            <w:r w:rsidR="002E5DCB">
              <w:rPr>
                <w:b/>
                <w:color w:val="auto"/>
                <w:sz w:val="24"/>
                <w:lang w:val="pl-PL"/>
              </w:rPr>
              <w:t xml:space="preserve">zużytych </w:t>
            </w:r>
            <w:r w:rsidRPr="00322CAB">
              <w:rPr>
                <w:b/>
                <w:color w:val="auto"/>
                <w:sz w:val="24"/>
                <w:lang w:val="pl-PL"/>
              </w:rPr>
              <w:t>tuszy i tonerów</w:t>
            </w:r>
          </w:p>
          <w:p w:rsidR="00001C0D" w:rsidRDefault="00001C0D" w:rsidP="00FD6FE0">
            <w:pPr>
              <w:jc w:val="both"/>
              <w:rPr>
                <w:color w:val="auto"/>
                <w:lang w:val="pl-PL"/>
              </w:rPr>
            </w:pPr>
            <w:r w:rsidRPr="00322CAB">
              <w:rPr>
                <w:color w:val="auto"/>
                <w:lang w:val="pl-PL"/>
              </w:rPr>
              <w:t xml:space="preserve">Zbiórka </w:t>
            </w:r>
            <w:r w:rsidR="002E5DCB">
              <w:rPr>
                <w:color w:val="auto"/>
                <w:lang w:val="pl-PL"/>
              </w:rPr>
              <w:t xml:space="preserve">zużytych tuszy i tonerów </w:t>
            </w:r>
            <w:r w:rsidR="002A437A" w:rsidRPr="00322CAB">
              <w:rPr>
                <w:color w:val="auto"/>
                <w:lang w:val="pl-PL"/>
              </w:rPr>
              <w:t>jest akcją całoroczną. Zużyte materiały nale</w:t>
            </w:r>
            <w:r w:rsidR="002E5DCB">
              <w:rPr>
                <w:color w:val="auto"/>
                <w:lang w:val="pl-PL"/>
              </w:rPr>
              <w:t>ży dostarczyć do szkoły. Zbiórką</w:t>
            </w:r>
            <w:r w:rsidR="002A437A" w:rsidRPr="00322CAB">
              <w:rPr>
                <w:color w:val="auto"/>
                <w:lang w:val="pl-PL"/>
              </w:rPr>
              <w:t xml:space="preserve"> zajmuje się Pani Joanna Klyta. </w:t>
            </w:r>
          </w:p>
          <w:p w:rsidR="00FD6FE0" w:rsidRPr="00322CAB" w:rsidRDefault="00FD6FE0" w:rsidP="00FD6FE0">
            <w:pPr>
              <w:jc w:val="both"/>
              <w:rPr>
                <w:color w:val="auto"/>
                <w:lang w:val="pl-PL"/>
              </w:rPr>
            </w:pPr>
            <w:r>
              <w:rPr>
                <w:color w:val="auto"/>
                <w:lang w:val="pl-PL"/>
              </w:rPr>
              <w:t>----------------------------------------------------------------</w:t>
            </w:r>
          </w:p>
          <w:p w:rsidR="00047C47" w:rsidRPr="00322CAB" w:rsidRDefault="00A809C1" w:rsidP="00FD6FE0">
            <w:pPr>
              <w:jc w:val="both"/>
              <w:rPr>
                <w:color w:val="auto"/>
                <w:lang w:val="pl-PL"/>
              </w:rPr>
            </w:pPr>
            <w:r w:rsidRPr="00322CAB">
              <w:rPr>
                <w:color w:val="auto"/>
                <w:lang w:val="pl-PL"/>
              </w:rPr>
              <w:t xml:space="preserve">Wspólne działania pozwolą nam </w:t>
            </w:r>
            <w:r w:rsidR="00F47200" w:rsidRPr="00322CAB">
              <w:rPr>
                <w:color w:val="auto"/>
                <w:lang w:val="pl-PL"/>
              </w:rPr>
              <w:t>na ograniczenie ilości śmieci, a także powtórne wykorzystanie surowców. Środki zebrane podczas akcji i zbiórek</w:t>
            </w:r>
            <w:r w:rsidR="00B44054">
              <w:rPr>
                <w:color w:val="auto"/>
                <w:lang w:val="pl-PL"/>
              </w:rPr>
              <w:t xml:space="preserve"> w całości przeznaczone są na </w:t>
            </w:r>
            <w:r w:rsidR="00047C47">
              <w:rPr>
                <w:color w:val="auto"/>
                <w:lang w:val="pl-PL"/>
              </w:rPr>
              <w:t>potrzeby naszych uczniów.</w:t>
            </w:r>
          </w:p>
        </w:tc>
      </w:tr>
    </w:tbl>
    <w:p w:rsidR="009A33C8" w:rsidRPr="00322CAB" w:rsidRDefault="009A33C8" w:rsidP="00206F16">
      <w:pPr>
        <w:pStyle w:val="Bezodstpw"/>
        <w:jc w:val="both"/>
        <w:rPr>
          <w:color w:val="auto"/>
          <w:lang w:val="pl-PL"/>
        </w:rPr>
      </w:pPr>
    </w:p>
    <w:sectPr w:rsidR="009A33C8" w:rsidRPr="00322CAB" w:rsidSect="00017F33">
      <w:pgSz w:w="16839" w:h="11907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644AC66"/>
    <w:lvl w:ilvl="0">
      <w:start w:val="1"/>
      <w:numFmt w:val="bullet"/>
      <w:pStyle w:val="Listapunktowan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E7D"/>
    <w:rsid w:val="00001C0D"/>
    <w:rsid w:val="00017F33"/>
    <w:rsid w:val="00047C47"/>
    <w:rsid w:val="00052F03"/>
    <w:rsid w:val="000B2E47"/>
    <w:rsid w:val="00131C4C"/>
    <w:rsid w:val="00206F16"/>
    <w:rsid w:val="00230506"/>
    <w:rsid w:val="00277B8F"/>
    <w:rsid w:val="002A437A"/>
    <w:rsid w:val="002E5DCB"/>
    <w:rsid w:val="00322CAB"/>
    <w:rsid w:val="00350281"/>
    <w:rsid w:val="00355660"/>
    <w:rsid w:val="00395155"/>
    <w:rsid w:val="00442ACC"/>
    <w:rsid w:val="00486851"/>
    <w:rsid w:val="004C779C"/>
    <w:rsid w:val="005A6764"/>
    <w:rsid w:val="006336D6"/>
    <w:rsid w:val="0068438D"/>
    <w:rsid w:val="00696518"/>
    <w:rsid w:val="007339DE"/>
    <w:rsid w:val="00836EC0"/>
    <w:rsid w:val="008B7C95"/>
    <w:rsid w:val="00973327"/>
    <w:rsid w:val="009929E8"/>
    <w:rsid w:val="009A33C8"/>
    <w:rsid w:val="009C6CFB"/>
    <w:rsid w:val="00A809C1"/>
    <w:rsid w:val="00AC3E7D"/>
    <w:rsid w:val="00B44054"/>
    <w:rsid w:val="00BC5EAA"/>
    <w:rsid w:val="00C21A6F"/>
    <w:rsid w:val="00C601E9"/>
    <w:rsid w:val="00C63868"/>
    <w:rsid w:val="00D43D7F"/>
    <w:rsid w:val="00D46C46"/>
    <w:rsid w:val="00D56EF8"/>
    <w:rsid w:val="00DF3BA2"/>
    <w:rsid w:val="00F349E2"/>
    <w:rsid w:val="00F47200"/>
    <w:rsid w:val="00F7038D"/>
    <w:rsid w:val="00FC2360"/>
    <w:rsid w:val="00FD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5785E75-5C45-458C-A95F-B54C45968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Standardowy"/>
    <w:uiPriority w:val="99"/>
    <w:tblPr>
      <w:tblCellMar>
        <w:left w:w="0" w:type="dxa"/>
        <w:right w:w="0" w:type="dxa"/>
      </w:tblCellMar>
    </w:tblPr>
  </w:style>
  <w:style w:type="paragraph" w:styleId="Legenda">
    <w:name w:val="caption"/>
    <w:basedOn w:val="Normalny"/>
    <w:next w:val="Normalny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Nagwek2Znak">
    <w:name w:val="Nagłówek 2 Znak"/>
    <w:basedOn w:val="Domylnaczcionkaakapitu"/>
    <w:link w:val="Nagwek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Listapunktowana">
    <w:name w:val="List Bullet"/>
    <w:basedOn w:val="Normalny"/>
    <w:uiPriority w:val="1"/>
    <w:unhideWhenUsed/>
    <w:qFormat/>
    <w:pPr>
      <w:numPr>
        <w:numId w:val="2"/>
      </w:numPr>
    </w:pPr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Firma">
    <w:name w:val="Firma"/>
    <w:basedOn w:val="Normalny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Stopka">
    <w:name w:val="footer"/>
    <w:basedOn w:val="Normalny"/>
    <w:link w:val="StopkaZnak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StopkaZnak">
    <w:name w:val="Stopka Znak"/>
    <w:basedOn w:val="Domylnaczcionkaakapitu"/>
    <w:link w:val="Stopka"/>
    <w:uiPriority w:val="2"/>
    <w:rPr>
      <w:rFonts w:asciiTheme="minorHAnsi" w:eastAsiaTheme="minorEastAsia" w:hAnsiTheme="minorHAnsi" w:cstheme="minorBidi"/>
      <w:sz w:val="17"/>
    </w:rPr>
  </w:style>
  <w:style w:type="paragraph" w:styleId="Tytu">
    <w:name w:val="Title"/>
    <w:basedOn w:val="Normalny"/>
    <w:next w:val="Normalny"/>
    <w:link w:val="TytuZnak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ytuZnak">
    <w:name w:val="Tytuł Znak"/>
    <w:basedOn w:val="Domylnaczcionkaakapitu"/>
    <w:link w:val="Tytu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Podtytu">
    <w:name w:val="Subtitle"/>
    <w:basedOn w:val="Normalny"/>
    <w:next w:val="Normalny"/>
    <w:link w:val="PodtytuZnak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PodtytuZnak">
    <w:name w:val="Podtytuł Znak"/>
    <w:basedOn w:val="Domylnaczcionkaakapitu"/>
    <w:link w:val="Podtytu"/>
    <w:uiPriority w:val="1"/>
    <w:rPr>
      <w:i/>
      <w:iCs/>
      <w:color w:val="FFFFFF" w:themeColor="background1"/>
      <w:sz w:val="24"/>
    </w:rPr>
  </w:style>
  <w:style w:type="paragraph" w:styleId="Bezodstpw">
    <w:name w:val="No Spacing"/>
    <w:uiPriority w:val="99"/>
    <w:qFormat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CytatZnak">
    <w:name w:val="Cytat Znak"/>
    <w:basedOn w:val="Domylnaczcionkaakapitu"/>
    <w:link w:val="Cytat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36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6EC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8685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D6FE0"/>
    <w:rPr>
      <w:color w:val="4D443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hyperlink" Target="http://www.splubsza.pl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audia\AppData\Roaming\Microsoft\Templates\Broszur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3FCE062A5064301A1FBF7399D5AE9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9E3AC9E-88CA-40BC-A49C-6B6A089EA8E8}"/>
      </w:docPartPr>
      <w:docPartBody>
        <w:p w:rsidR="00DA035D" w:rsidRDefault="00297319">
          <w:pPr>
            <w:pStyle w:val="53FCE062A5064301A1FBF7399D5AE9E2"/>
          </w:pPr>
          <w:r w:rsidRPr="009C6CFB">
            <w:t>[Nazwa firmy]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319"/>
    <w:rsid w:val="000F772A"/>
    <w:rsid w:val="00297319"/>
    <w:rsid w:val="002B577A"/>
    <w:rsid w:val="0060477A"/>
    <w:rsid w:val="00DA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53FCE062A5064301A1FBF7399D5AE9E2">
    <w:name w:val="53FCE062A5064301A1FBF7399D5AE9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Broszura.dotx</Template>
  <TotalTime>103</TotalTime>
  <Pages>3</Pages>
  <Words>522</Words>
  <Characters>3132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„Jestem EKO”</Company>
  <LinksUpToDate>false</LinksUpToDate>
  <CharactersWithSpaces>3647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Klaudia Skiba</dc:creator>
  <cp:keywords/>
  <cp:lastModifiedBy>Klaudia Skiba</cp:lastModifiedBy>
  <cp:revision>5</cp:revision>
  <cp:lastPrinted>2015-09-06T17:43:00Z</cp:lastPrinted>
  <dcterms:created xsi:type="dcterms:W3CDTF">2015-08-30T08:54:00Z</dcterms:created>
  <dcterms:modified xsi:type="dcterms:W3CDTF">2015-09-06T17:48:00Z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TC029118989991</vt:lpwstr>
  </property>
</Properties>
</file>